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0E35ED" w14:textId="77777777" w:rsidR="0017159C" w:rsidRPr="009E429B" w:rsidRDefault="00000000" w:rsidP="00697867">
      <w:pPr>
        <w:ind w:left="12"/>
        <w:jc w:val="center"/>
        <w:rPr>
          <w:rFonts w:ascii="Times New Roman"/>
          <w:b/>
          <w:bCs/>
          <w:sz w:val="24"/>
          <w:szCs w:val="24"/>
        </w:rPr>
      </w:pPr>
      <w:r w:rsidRPr="009E429B">
        <w:rPr>
          <w:b/>
          <w:bCs/>
          <w:spacing w:val="-2"/>
          <w:sz w:val="24"/>
          <w:szCs w:val="24"/>
          <w:lang w:val="en-GB"/>
        </w:rPr>
        <w:t>RAVENSTONE</w:t>
      </w:r>
      <w:r w:rsidRPr="009E429B">
        <w:rPr>
          <w:b/>
          <w:bCs/>
          <w:spacing w:val="-5"/>
          <w:sz w:val="24"/>
          <w:szCs w:val="24"/>
          <w:lang w:val="en-GB"/>
        </w:rPr>
        <w:t xml:space="preserve"> </w:t>
      </w:r>
      <w:r w:rsidRPr="009E429B">
        <w:rPr>
          <w:b/>
          <w:bCs/>
          <w:spacing w:val="-2"/>
          <w:sz w:val="24"/>
          <w:szCs w:val="24"/>
          <w:lang w:val="en-GB"/>
        </w:rPr>
        <w:t>PARISH</w:t>
      </w:r>
      <w:r w:rsidRPr="009E429B">
        <w:rPr>
          <w:b/>
          <w:bCs/>
          <w:spacing w:val="-6"/>
          <w:sz w:val="24"/>
          <w:szCs w:val="24"/>
          <w:lang w:val="en-GB"/>
        </w:rPr>
        <w:t xml:space="preserve"> </w:t>
      </w:r>
      <w:r w:rsidRPr="009E429B">
        <w:rPr>
          <w:b/>
          <w:bCs/>
          <w:spacing w:val="-2"/>
          <w:sz w:val="24"/>
          <w:szCs w:val="24"/>
          <w:lang w:val="en-GB"/>
        </w:rPr>
        <w:t>COUNCIL</w:t>
      </w:r>
    </w:p>
    <w:p w14:paraId="4F3783D0" w14:textId="77777777" w:rsidR="00697867" w:rsidRPr="009E429B" w:rsidRDefault="00D33B22" w:rsidP="00697867">
      <w:pPr>
        <w:spacing w:before="203"/>
        <w:ind w:left="11"/>
        <w:contextualSpacing/>
        <w:rPr>
          <w:sz w:val="24"/>
          <w:szCs w:val="24"/>
          <w:lang w:val="en-GB"/>
        </w:rPr>
      </w:pPr>
      <w:r w:rsidRPr="009E429B">
        <w:rPr>
          <w:rFonts w:asci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4A806E8" wp14:editId="7CC49124">
            <wp:simplePos x="0" y="0"/>
            <wp:positionH relativeFrom="column">
              <wp:posOffset>27940</wp:posOffset>
            </wp:positionH>
            <wp:positionV relativeFrom="page">
              <wp:posOffset>741680</wp:posOffset>
            </wp:positionV>
            <wp:extent cx="833120" cy="998855"/>
            <wp:effectExtent l="0" t="0" r="5080" b="4445"/>
            <wp:wrapSquare wrapText="bothSides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89DAD" w14:textId="77777777" w:rsidR="00697867" w:rsidRPr="009E429B" w:rsidRDefault="00697867" w:rsidP="00697867">
      <w:pPr>
        <w:spacing w:before="203"/>
        <w:ind w:left="11"/>
        <w:contextualSpacing/>
        <w:rPr>
          <w:sz w:val="24"/>
          <w:szCs w:val="24"/>
          <w:lang w:val="en-GB"/>
        </w:rPr>
      </w:pPr>
    </w:p>
    <w:p w14:paraId="6E55CAE4" w14:textId="77777777" w:rsidR="00240016" w:rsidRPr="009E429B" w:rsidRDefault="00000000" w:rsidP="00697867">
      <w:pPr>
        <w:spacing w:before="203"/>
        <w:ind w:left="11"/>
        <w:contextualSpacing/>
        <w:rPr>
          <w:sz w:val="24"/>
          <w:szCs w:val="24"/>
          <w:lang w:val="en-GB"/>
        </w:rPr>
      </w:pPr>
      <w:r w:rsidRPr="009E429B">
        <w:rPr>
          <w:sz w:val="24"/>
          <w:szCs w:val="24"/>
          <w:lang w:val="en-GB"/>
        </w:rPr>
        <w:t>Tel:</w:t>
      </w:r>
      <w:r w:rsidRPr="009E429B">
        <w:rPr>
          <w:spacing w:val="-12"/>
          <w:sz w:val="24"/>
          <w:szCs w:val="24"/>
          <w:lang w:val="en-GB"/>
        </w:rPr>
        <w:t xml:space="preserve"> </w:t>
      </w:r>
      <w:r w:rsidRPr="009E429B">
        <w:rPr>
          <w:sz w:val="24"/>
          <w:szCs w:val="24"/>
          <w:lang w:val="en-GB"/>
        </w:rPr>
        <w:t>07824</w:t>
      </w:r>
      <w:r w:rsidRPr="009E429B">
        <w:rPr>
          <w:spacing w:val="-9"/>
          <w:sz w:val="24"/>
          <w:szCs w:val="24"/>
          <w:lang w:val="en-GB"/>
        </w:rPr>
        <w:t xml:space="preserve"> </w:t>
      </w:r>
      <w:r w:rsidRPr="009E429B">
        <w:rPr>
          <w:sz w:val="24"/>
          <w:szCs w:val="24"/>
          <w:lang w:val="en-GB"/>
        </w:rPr>
        <w:t>875</w:t>
      </w:r>
      <w:r w:rsidRPr="009E429B">
        <w:rPr>
          <w:spacing w:val="-9"/>
          <w:sz w:val="24"/>
          <w:szCs w:val="24"/>
          <w:lang w:val="en-GB"/>
        </w:rPr>
        <w:t xml:space="preserve"> </w:t>
      </w:r>
      <w:r w:rsidRPr="009E429B">
        <w:rPr>
          <w:spacing w:val="-5"/>
          <w:sz w:val="24"/>
          <w:szCs w:val="24"/>
          <w:lang w:val="en-GB"/>
        </w:rPr>
        <w:t>959</w:t>
      </w:r>
    </w:p>
    <w:p w14:paraId="6C556CE2" w14:textId="77777777" w:rsidR="00697867" w:rsidRPr="009E429B" w:rsidRDefault="00000000" w:rsidP="00697867">
      <w:pPr>
        <w:spacing w:before="203"/>
        <w:contextualSpacing/>
        <w:rPr>
          <w:sz w:val="24"/>
          <w:szCs w:val="24"/>
          <w:lang w:val="en-GB"/>
        </w:rPr>
      </w:pPr>
      <w:r w:rsidRPr="009E429B">
        <w:rPr>
          <w:sz w:val="24"/>
          <w:szCs w:val="24"/>
          <w:lang w:val="en-GB"/>
        </w:rPr>
        <w:t xml:space="preserve">Email: </w:t>
      </w:r>
      <w:hyperlink r:id="rId9">
        <w:r w:rsidR="00240016" w:rsidRPr="009E429B">
          <w:rPr>
            <w:sz w:val="24"/>
            <w:szCs w:val="24"/>
            <w:lang w:val="en-GB"/>
          </w:rPr>
          <w:t>clerk@ravenstoneparishcouncil.gov.uk</w:t>
        </w:r>
      </w:hyperlink>
    </w:p>
    <w:p w14:paraId="243F1510" w14:textId="77777777" w:rsidR="0017159C" w:rsidRPr="009E429B" w:rsidRDefault="00000000" w:rsidP="00697867">
      <w:pPr>
        <w:spacing w:before="203"/>
        <w:contextualSpacing/>
        <w:rPr>
          <w:sz w:val="24"/>
          <w:szCs w:val="24"/>
          <w:lang w:val="en-GB"/>
        </w:rPr>
      </w:pPr>
      <w:r w:rsidRPr="009E429B">
        <w:rPr>
          <w:spacing w:val="-2"/>
          <w:sz w:val="24"/>
          <w:szCs w:val="24"/>
          <w:lang w:val="en-GB"/>
        </w:rPr>
        <w:t>Website</w:t>
      </w:r>
      <w:r w:rsidR="00697867" w:rsidRPr="009E429B">
        <w:rPr>
          <w:spacing w:val="-2"/>
          <w:sz w:val="24"/>
          <w:szCs w:val="24"/>
          <w:lang w:val="en-GB"/>
        </w:rPr>
        <w:t xml:space="preserve">: </w:t>
      </w:r>
      <w:hyperlink r:id="rId10" w:history="1">
        <w:r w:rsidR="00697867" w:rsidRPr="009E429B">
          <w:rPr>
            <w:rStyle w:val="Hyperlink"/>
            <w:spacing w:val="-2"/>
            <w:sz w:val="24"/>
            <w:szCs w:val="24"/>
            <w:lang w:val="en-GB"/>
          </w:rPr>
          <w:t>www.ravenstoneparishcouncil.gov.uk</w:t>
        </w:r>
      </w:hyperlink>
    </w:p>
    <w:p w14:paraId="2317BD23" w14:textId="77777777" w:rsidR="00A57623" w:rsidRPr="009E429B" w:rsidRDefault="00A57623" w:rsidP="00A57623">
      <w:pPr>
        <w:ind w:left="12"/>
        <w:rPr>
          <w:sz w:val="24"/>
          <w:szCs w:val="24"/>
          <w:lang w:val="en-GB"/>
        </w:rPr>
      </w:pPr>
    </w:p>
    <w:p w14:paraId="60BFB5A3" w14:textId="77777777" w:rsidR="002F34AE" w:rsidRPr="009E429B" w:rsidRDefault="002F34AE" w:rsidP="00A57623">
      <w:pPr>
        <w:ind w:left="12"/>
        <w:rPr>
          <w:sz w:val="24"/>
          <w:szCs w:val="24"/>
          <w:lang w:val="en-GB"/>
        </w:rPr>
      </w:pPr>
    </w:p>
    <w:p w14:paraId="35A82AD2" w14:textId="77777777" w:rsidR="00697867" w:rsidRPr="009E429B" w:rsidRDefault="00697867" w:rsidP="00A57623">
      <w:pPr>
        <w:ind w:left="12"/>
        <w:rPr>
          <w:sz w:val="24"/>
          <w:szCs w:val="24"/>
          <w:lang w:val="en-GB"/>
        </w:rPr>
      </w:pPr>
    </w:p>
    <w:p w14:paraId="0F7F96C1" w14:textId="77777777" w:rsidR="0017159C" w:rsidRPr="009E429B" w:rsidRDefault="005A46C6" w:rsidP="002F34AE">
      <w:pPr>
        <w:jc w:val="center"/>
        <w:rPr>
          <w:b/>
          <w:bCs/>
          <w:sz w:val="24"/>
          <w:szCs w:val="24"/>
          <w:lang w:val="en-GB"/>
        </w:rPr>
      </w:pPr>
      <w:r w:rsidRPr="009E429B">
        <w:rPr>
          <w:b/>
          <w:bCs/>
          <w:sz w:val="24"/>
          <w:szCs w:val="24"/>
          <w:lang w:val="en-GB"/>
        </w:rPr>
        <w:t xml:space="preserve">To Members of The Council- </w:t>
      </w:r>
      <w:r w:rsidR="002F34AE" w:rsidRPr="009E429B">
        <w:rPr>
          <w:b/>
          <w:bCs/>
          <w:sz w:val="24"/>
          <w:szCs w:val="24"/>
          <w:lang w:val="en-GB"/>
        </w:rPr>
        <w:t xml:space="preserve">YOU ARE SUMMONED TO ATTEND THE </w:t>
      </w:r>
      <w:r w:rsidR="004C4DF9" w:rsidRPr="009E429B">
        <w:rPr>
          <w:b/>
          <w:bCs/>
          <w:sz w:val="24"/>
          <w:szCs w:val="24"/>
          <w:lang w:val="en-GB"/>
        </w:rPr>
        <w:t>RAVENSTONE</w:t>
      </w:r>
      <w:r w:rsidR="004C4DF9" w:rsidRPr="009E429B">
        <w:rPr>
          <w:b/>
          <w:bCs/>
          <w:spacing w:val="-6"/>
          <w:sz w:val="24"/>
          <w:szCs w:val="24"/>
          <w:lang w:val="en-GB"/>
        </w:rPr>
        <w:t xml:space="preserve"> </w:t>
      </w:r>
      <w:r w:rsidR="004C4DF9" w:rsidRPr="009E429B">
        <w:rPr>
          <w:b/>
          <w:bCs/>
          <w:sz w:val="24"/>
          <w:szCs w:val="24"/>
          <w:lang w:val="en-GB"/>
        </w:rPr>
        <w:t>PARISH</w:t>
      </w:r>
      <w:r w:rsidR="004C4DF9" w:rsidRPr="009E429B">
        <w:rPr>
          <w:b/>
          <w:bCs/>
          <w:spacing w:val="-8"/>
          <w:sz w:val="24"/>
          <w:szCs w:val="24"/>
          <w:lang w:val="en-GB"/>
        </w:rPr>
        <w:t xml:space="preserve"> </w:t>
      </w:r>
      <w:r w:rsidR="002F34AE" w:rsidRPr="009E429B">
        <w:rPr>
          <w:b/>
          <w:bCs/>
          <w:spacing w:val="-8"/>
          <w:sz w:val="24"/>
          <w:szCs w:val="24"/>
          <w:lang w:val="en-GB"/>
        </w:rPr>
        <w:t xml:space="preserve">COUNCIL MEETING TO BE HELD ON </w:t>
      </w:r>
      <w:r w:rsidR="004241E7">
        <w:rPr>
          <w:b/>
          <w:bCs/>
          <w:spacing w:val="-8"/>
          <w:sz w:val="24"/>
          <w:szCs w:val="24"/>
          <w:lang w:val="en-GB"/>
        </w:rPr>
        <w:t xml:space="preserve">Wednesday </w:t>
      </w:r>
      <w:r w:rsidR="00930765">
        <w:rPr>
          <w:b/>
          <w:bCs/>
          <w:spacing w:val="-8"/>
          <w:sz w:val="24"/>
          <w:szCs w:val="24"/>
          <w:lang w:val="en-GB"/>
        </w:rPr>
        <w:t>15th</w:t>
      </w:r>
      <w:r w:rsidR="002F34AE" w:rsidRPr="009E429B">
        <w:rPr>
          <w:b/>
          <w:bCs/>
          <w:spacing w:val="-8"/>
          <w:sz w:val="24"/>
          <w:szCs w:val="24"/>
          <w:lang w:val="en-GB"/>
        </w:rPr>
        <w:t xml:space="preserve"> </w:t>
      </w:r>
      <w:r w:rsidR="00930765">
        <w:rPr>
          <w:b/>
          <w:bCs/>
          <w:spacing w:val="-8"/>
          <w:sz w:val="24"/>
          <w:szCs w:val="24"/>
          <w:lang w:val="en-GB"/>
        </w:rPr>
        <w:t xml:space="preserve">SEPTEMBER </w:t>
      </w:r>
      <w:r w:rsidR="002F34AE" w:rsidRPr="009E429B">
        <w:rPr>
          <w:b/>
          <w:bCs/>
          <w:spacing w:val="-8"/>
          <w:sz w:val="24"/>
          <w:szCs w:val="24"/>
          <w:lang w:val="en-GB"/>
        </w:rPr>
        <w:t xml:space="preserve">2026 AT </w:t>
      </w:r>
      <w:r w:rsidR="004C4DF9" w:rsidRPr="009E429B">
        <w:rPr>
          <w:b/>
          <w:bCs/>
          <w:sz w:val="24"/>
          <w:szCs w:val="24"/>
          <w:lang w:val="en-GB"/>
        </w:rPr>
        <w:t>RAVENSTONE VILLAGE HALL AT 7.30PM</w:t>
      </w:r>
    </w:p>
    <w:p w14:paraId="2CC72323" w14:textId="77777777" w:rsidR="00A57623" w:rsidRPr="009E429B" w:rsidRDefault="00A57623" w:rsidP="00A57623">
      <w:pPr>
        <w:pStyle w:val="BodyText"/>
        <w:spacing w:before="1" w:line="276" w:lineRule="auto"/>
        <w:ind w:left="12"/>
        <w:rPr>
          <w:sz w:val="24"/>
          <w:szCs w:val="24"/>
          <w:u w:val="none"/>
          <w:lang w:val="en-GB"/>
        </w:rPr>
      </w:pPr>
    </w:p>
    <w:p w14:paraId="6E9BB1F4" w14:textId="77777777" w:rsidR="002F34AE" w:rsidRPr="009E429B" w:rsidRDefault="002F34AE" w:rsidP="002F34AE">
      <w:pPr>
        <w:ind w:left="12"/>
        <w:jc w:val="center"/>
        <w:rPr>
          <w:b/>
          <w:bCs/>
          <w:sz w:val="24"/>
          <w:szCs w:val="24"/>
          <w:u w:val="single"/>
          <w:lang w:val="en-GB"/>
        </w:rPr>
      </w:pPr>
      <w:r w:rsidRPr="009E429B">
        <w:rPr>
          <w:b/>
          <w:bCs/>
          <w:sz w:val="24"/>
          <w:szCs w:val="24"/>
          <w:u w:val="single"/>
          <w:lang w:val="en-GB"/>
        </w:rPr>
        <w:t>AGENDA</w:t>
      </w:r>
    </w:p>
    <w:p w14:paraId="6606DF57" w14:textId="77777777" w:rsidR="00C84B72" w:rsidRPr="009E429B" w:rsidRDefault="00C84B72" w:rsidP="008E0B6D">
      <w:pPr>
        <w:pStyle w:val="BodyText"/>
        <w:spacing w:before="202"/>
        <w:ind w:left="341" w:right="54"/>
        <w:jc w:val="center"/>
        <w:rPr>
          <w:spacing w:val="-2"/>
          <w:sz w:val="24"/>
          <w:szCs w:val="24"/>
          <w:lang w:val="en-GB"/>
        </w:rPr>
      </w:pPr>
    </w:p>
    <w:p w14:paraId="30B2F6A1" w14:textId="77777777" w:rsidR="0017159C" w:rsidRPr="009E429B" w:rsidRDefault="009D4D32" w:rsidP="00A16E3D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ind w:left="730" w:hanging="358"/>
        <w:rPr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receive and approve </w:t>
      </w:r>
      <w:r w:rsidR="002F34AE" w:rsidRPr="009E429B">
        <w:rPr>
          <w:b/>
          <w:sz w:val="24"/>
          <w:szCs w:val="24"/>
          <w:lang w:val="en-GB"/>
        </w:rPr>
        <w:t>A</w:t>
      </w:r>
      <w:r w:rsidRPr="009E429B">
        <w:rPr>
          <w:b/>
          <w:sz w:val="24"/>
          <w:szCs w:val="24"/>
          <w:lang w:val="en-GB"/>
        </w:rPr>
        <w:t>POLOGIES</w:t>
      </w:r>
      <w:r w:rsidR="002F34AE" w:rsidRPr="009E429B">
        <w:rPr>
          <w:b/>
          <w:sz w:val="24"/>
          <w:szCs w:val="24"/>
          <w:lang w:val="en-GB"/>
        </w:rPr>
        <w:t xml:space="preserve"> </w:t>
      </w:r>
      <w:r w:rsidRPr="009E429B">
        <w:rPr>
          <w:b/>
          <w:sz w:val="24"/>
          <w:szCs w:val="24"/>
          <w:lang w:val="en-GB"/>
        </w:rPr>
        <w:t>for absence</w:t>
      </w:r>
      <w:r w:rsidR="002F34AE" w:rsidRPr="009E429B">
        <w:rPr>
          <w:bCs/>
          <w:sz w:val="24"/>
          <w:szCs w:val="24"/>
          <w:u w:val="none"/>
          <w:lang w:val="en-GB"/>
        </w:rPr>
        <w:t xml:space="preserve"> </w:t>
      </w:r>
    </w:p>
    <w:p w14:paraId="5CAC5926" w14:textId="77777777" w:rsidR="00A16E3D" w:rsidRPr="009E429B" w:rsidRDefault="00A16E3D" w:rsidP="00A16E3D">
      <w:pPr>
        <w:tabs>
          <w:tab w:val="left" w:pos="731"/>
        </w:tabs>
        <w:spacing w:before="1" w:line="276" w:lineRule="auto"/>
        <w:rPr>
          <w:b/>
          <w:sz w:val="24"/>
          <w:szCs w:val="24"/>
          <w:lang w:val="en-GB"/>
        </w:rPr>
      </w:pPr>
    </w:p>
    <w:p w14:paraId="5AE4FEC3" w14:textId="77777777" w:rsidR="00A16E3D" w:rsidRPr="009E429B" w:rsidRDefault="00A16E3D" w:rsidP="00A16E3D">
      <w:pPr>
        <w:pStyle w:val="ListParagraph"/>
        <w:tabs>
          <w:tab w:val="left" w:pos="731"/>
        </w:tabs>
        <w:spacing w:line="276" w:lineRule="auto"/>
        <w:ind w:left="731" w:firstLine="0"/>
        <w:rPr>
          <w:bCs/>
          <w:sz w:val="24"/>
          <w:szCs w:val="24"/>
          <w:u w:val="none"/>
          <w:lang w:val="en-GB"/>
        </w:rPr>
      </w:pPr>
    </w:p>
    <w:p w14:paraId="1E0E77A0" w14:textId="77777777" w:rsidR="002F34AE" w:rsidRPr="009E429B" w:rsidRDefault="009D4D3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bCs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Determine DISPENSATION requests and to receive </w:t>
      </w:r>
      <w:r w:rsidR="002F34AE" w:rsidRPr="009E429B">
        <w:rPr>
          <w:b/>
          <w:sz w:val="24"/>
          <w:szCs w:val="24"/>
          <w:lang w:val="en-GB"/>
        </w:rPr>
        <w:t>D</w:t>
      </w:r>
      <w:r w:rsidRPr="009E429B">
        <w:rPr>
          <w:b/>
          <w:sz w:val="24"/>
          <w:szCs w:val="24"/>
          <w:lang w:val="en-GB"/>
        </w:rPr>
        <w:t>ECLARATIONS OR INTEREST on items on the agenda</w:t>
      </w:r>
    </w:p>
    <w:p w14:paraId="2C100779" w14:textId="77777777" w:rsidR="00A16E3D" w:rsidRPr="009E429B" w:rsidRDefault="00A16E3D" w:rsidP="00A16E3D">
      <w:pPr>
        <w:pStyle w:val="BodyText"/>
        <w:spacing w:line="276" w:lineRule="auto"/>
        <w:ind w:left="732"/>
        <w:rPr>
          <w:b w:val="0"/>
          <w:bCs w:val="0"/>
          <w:spacing w:val="-2"/>
          <w:sz w:val="24"/>
          <w:szCs w:val="24"/>
          <w:lang w:val="en-GB"/>
        </w:rPr>
      </w:pPr>
      <w:r w:rsidRPr="009E429B">
        <w:rPr>
          <w:b w:val="0"/>
          <w:bCs w:val="0"/>
          <w:sz w:val="24"/>
          <w:szCs w:val="24"/>
          <w:u w:val="none"/>
          <w:lang w:val="en-GB"/>
        </w:rPr>
        <w:t>.</w:t>
      </w:r>
    </w:p>
    <w:p w14:paraId="7DFB7855" w14:textId="77777777" w:rsidR="008E0B6D" w:rsidRPr="009E429B" w:rsidRDefault="008E0B6D" w:rsidP="008E0B6D">
      <w:pPr>
        <w:pStyle w:val="BodyText"/>
        <w:spacing w:line="276" w:lineRule="auto"/>
        <w:ind w:left="732"/>
        <w:rPr>
          <w:b w:val="0"/>
          <w:bCs w:val="0"/>
          <w:sz w:val="24"/>
          <w:szCs w:val="24"/>
          <w:u w:val="none"/>
          <w:lang w:val="en-GB"/>
        </w:rPr>
      </w:pPr>
    </w:p>
    <w:p w14:paraId="33444ABE" w14:textId="77777777" w:rsidR="0017159C" w:rsidRPr="009E429B" w:rsidRDefault="009D4D32" w:rsidP="008E0B6D">
      <w:pPr>
        <w:pStyle w:val="ListParagraph"/>
        <w:numPr>
          <w:ilvl w:val="0"/>
          <w:numId w:val="1"/>
        </w:numPr>
        <w:tabs>
          <w:tab w:val="left" w:pos="732"/>
        </w:tabs>
        <w:spacing w:line="276" w:lineRule="auto"/>
        <w:ind w:right="430"/>
        <w:rPr>
          <w:b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receive and sign the </w:t>
      </w:r>
      <w:r w:rsidR="002F34AE" w:rsidRPr="009E429B">
        <w:rPr>
          <w:b/>
          <w:sz w:val="24"/>
          <w:szCs w:val="24"/>
          <w:lang w:val="en-GB"/>
        </w:rPr>
        <w:t>M</w:t>
      </w:r>
      <w:r w:rsidRPr="009E429B">
        <w:rPr>
          <w:b/>
          <w:sz w:val="24"/>
          <w:szCs w:val="24"/>
          <w:lang w:val="en-GB"/>
        </w:rPr>
        <w:t xml:space="preserve">INUTES of the meeting held on </w:t>
      </w:r>
      <w:r w:rsidR="00CF757B">
        <w:rPr>
          <w:b/>
          <w:sz w:val="24"/>
          <w:szCs w:val="24"/>
          <w:lang w:val="en-GB"/>
        </w:rPr>
        <w:t>22</w:t>
      </w:r>
      <w:r w:rsidR="00CF757B" w:rsidRPr="00CF757B">
        <w:rPr>
          <w:b/>
          <w:sz w:val="24"/>
          <w:szCs w:val="24"/>
          <w:vertAlign w:val="superscript"/>
          <w:lang w:val="en-GB"/>
        </w:rPr>
        <w:t>nd</w:t>
      </w:r>
      <w:r w:rsidR="00CF757B">
        <w:rPr>
          <w:b/>
          <w:sz w:val="24"/>
          <w:szCs w:val="24"/>
          <w:lang w:val="en-GB"/>
        </w:rPr>
        <w:t xml:space="preserve"> July</w:t>
      </w:r>
      <w:r w:rsidRPr="009E429B">
        <w:rPr>
          <w:b/>
          <w:sz w:val="24"/>
          <w:szCs w:val="24"/>
          <w:lang w:val="en-GB"/>
        </w:rPr>
        <w:t xml:space="preserve"> 2026</w:t>
      </w:r>
    </w:p>
    <w:p w14:paraId="5DF42A39" w14:textId="77777777" w:rsidR="002F34AE" w:rsidRPr="009E429B" w:rsidRDefault="002F34AE" w:rsidP="002F34AE">
      <w:pPr>
        <w:tabs>
          <w:tab w:val="left" w:pos="732"/>
        </w:tabs>
        <w:spacing w:line="276" w:lineRule="auto"/>
        <w:ind w:right="430"/>
        <w:rPr>
          <w:b/>
          <w:sz w:val="24"/>
          <w:szCs w:val="24"/>
          <w:lang w:val="en-GB"/>
        </w:rPr>
      </w:pPr>
    </w:p>
    <w:p w14:paraId="7B04A651" w14:textId="77777777" w:rsidR="00EB03EA" w:rsidRPr="009E429B" w:rsidRDefault="00EB03EA" w:rsidP="00EB03EA">
      <w:pPr>
        <w:tabs>
          <w:tab w:val="left" w:pos="732"/>
        </w:tabs>
        <w:spacing w:line="276" w:lineRule="auto"/>
        <w:ind w:left="732" w:right="430"/>
        <w:rPr>
          <w:b/>
          <w:sz w:val="24"/>
          <w:szCs w:val="24"/>
          <w:lang w:val="en-GB"/>
        </w:rPr>
      </w:pPr>
    </w:p>
    <w:p w14:paraId="7C6D7AEA" w14:textId="77777777" w:rsidR="0017159C" w:rsidRPr="009E429B" w:rsidRDefault="009E429B" w:rsidP="008E0B6D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pacing w:val="-2"/>
          <w:sz w:val="24"/>
          <w:szCs w:val="24"/>
          <w:lang w:val="en-GB"/>
        </w:rPr>
        <w:t xml:space="preserve">To invite the </w:t>
      </w:r>
      <w:r w:rsidR="002F34AE" w:rsidRPr="009E429B">
        <w:rPr>
          <w:b/>
          <w:spacing w:val="-2"/>
          <w:sz w:val="24"/>
          <w:szCs w:val="24"/>
          <w:lang w:val="en-GB"/>
        </w:rPr>
        <w:t>W</w:t>
      </w:r>
      <w:r w:rsidRPr="009E429B">
        <w:rPr>
          <w:b/>
          <w:spacing w:val="-2"/>
          <w:sz w:val="24"/>
          <w:szCs w:val="24"/>
          <w:lang w:val="en-GB"/>
        </w:rPr>
        <w:t>ARD COUNCILLORS to speak</w:t>
      </w:r>
    </w:p>
    <w:p w14:paraId="0F116F34" w14:textId="77777777" w:rsidR="008E0B6D" w:rsidRPr="009E429B" w:rsidRDefault="008E0B6D" w:rsidP="008E0B6D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u w:val="none"/>
          <w:lang w:val="en-GB"/>
        </w:rPr>
      </w:pPr>
    </w:p>
    <w:p w14:paraId="2AE3CBAC" w14:textId="77777777" w:rsidR="005A46C6" w:rsidRPr="009E429B" w:rsidRDefault="005A46C6" w:rsidP="008E0B6D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u w:val="none"/>
          <w:lang w:val="en-GB"/>
        </w:rPr>
      </w:pPr>
    </w:p>
    <w:p w14:paraId="00095EA7" w14:textId="77777777" w:rsidR="008E0B6D" w:rsidRPr="009E429B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Invite the </w:t>
      </w:r>
      <w:r w:rsidR="002F34AE" w:rsidRPr="009E429B">
        <w:rPr>
          <w:b/>
          <w:sz w:val="24"/>
          <w:szCs w:val="24"/>
          <w:lang w:val="en-GB"/>
        </w:rPr>
        <w:t xml:space="preserve">PCSO </w:t>
      </w:r>
      <w:r w:rsidRPr="009E429B">
        <w:rPr>
          <w:b/>
          <w:sz w:val="24"/>
          <w:szCs w:val="24"/>
          <w:lang w:val="en-GB"/>
        </w:rPr>
        <w:t>to speak</w:t>
      </w:r>
    </w:p>
    <w:p w14:paraId="0280E5FE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2603F307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08F2C0E" w14:textId="77777777" w:rsidR="002F34AE" w:rsidRPr="009E429B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the </w:t>
      </w:r>
      <w:r w:rsidR="002F34AE" w:rsidRPr="009E429B">
        <w:rPr>
          <w:b/>
          <w:sz w:val="24"/>
          <w:szCs w:val="24"/>
          <w:lang w:val="en-GB"/>
        </w:rPr>
        <w:t>F</w:t>
      </w:r>
      <w:r>
        <w:rPr>
          <w:b/>
          <w:sz w:val="24"/>
          <w:szCs w:val="24"/>
          <w:lang w:val="en-GB"/>
        </w:rPr>
        <w:t xml:space="preserve">LOOD </w:t>
      </w:r>
      <w:r w:rsidR="001E4D77">
        <w:rPr>
          <w:b/>
          <w:sz w:val="24"/>
          <w:szCs w:val="24"/>
          <w:lang w:val="en-GB"/>
        </w:rPr>
        <w:t>PLAN</w:t>
      </w:r>
      <w:r w:rsidR="001E4D77" w:rsidRPr="009E429B">
        <w:rPr>
          <w:b/>
          <w:sz w:val="24"/>
          <w:szCs w:val="24"/>
          <w:lang w:val="en-GB"/>
        </w:rPr>
        <w:t>:</w:t>
      </w:r>
      <w:r>
        <w:rPr>
          <w:b/>
          <w:sz w:val="24"/>
          <w:szCs w:val="24"/>
          <w:u w:val="none"/>
          <w:lang w:val="en-GB"/>
        </w:rPr>
        <w:t xml:space="preserve">  </w:t>
      </w:r>
      <w:r w:rsidRPr="009E429B">
        <w:rPr>
          <w:bCs/>
          <w:sz w:val="24"/>
          <w:szCs w:val="24"/>
          <w:u w:val="none"/>
          <w:lang w:val="en-GB"/>
        </w:rPr>
        <w:t>Remains on the agenda for monitoring</w:t>
      </w:r>
      <w:r>
        <w:rPr>
          <w:bCs/>
          <w:sz w:val="24"/>
          <w:szCs w:val="24"/>
          <w:u w:val="none"/>
          <w:lang w:val="en-GB"/>
        </w:rPr>
        <w:t>.</w:t>
      </w:r>
    </w:p>
    <w:p w14:paraId="0F99D497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1B7D693B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53AC4E4" w14:textId="77777777" w:rsidR="002F34AE" w:rsidRPr="00975D2C" w:rsidRDefault="00F47B09" w:rsidP="00EA4D7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="002F34AE" w:rsidRPr="009E429B">
        <w:rPr>
          <w:b/>
          <w:sz w:val="24"/>
          <w:szCs w:val="24"/>
          <w:lang w:val="en-GB"/>
        </w:rPr>
        <w:t>P</w:t>
      </w:r>
      <w:r>
        <w:rPr>
          <w:b/>
          <w:sz w:val="24"/>
          <w:szCs w:val="24"/>
          <w:lang w:val="en-GB"/>
        </w:rPr>
        <w:t>LANNING APPLICATIONS</w:t>
      </w:r>
      <w:r w:rsidR="001E4D77">
        <w:rPr>
          <w:b/>
          <w:sz w:val="24"/>
          <w:szCs w:val="24"/>
          <w:lang w:val="en-GB"/>
        </w:rPr>
        <w:t>:</w:t>
      </w:r>
      <w:r w:rsidR="001E4D77">
        <w:rPr>
          <w:bCs/>
          <w:sz w:val="24"/>
          <w:szCs w:val="24"/>
          <w:u w:val="none"/>
          <w:lang w:val="en-GB"/>
        </w:rPr>
        <w:t xml:space="preserve"> </w:t>
      </w:r>
    </w:p>
    <w:p w14:paraId="2AA02B1B" w14:textId="77777777" w:rsidR="00975D2C" w:rsidRPr="00CF757B" w:rsidRDefault="00975D2C" w:rsidP="00CF757B">
      <w:pPr>
        <w:tabs>
          <w:tab w:val="left" w:pos="731"/>
        </w:tabs>
        <w:spacing w:line="276" w:lineRule="auto"/>
        <w:rPr>
          <w:bCs/>
          <w:sz w:val="24"/>
          <w:szCs w:val="24"/>
          <w:lang w:val="en-GB"/>
        </w:rPr>
      </w:pPr>
    </w:p>
    <w:p w14:paraId="5DA28133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E436BED" w14:textId="77777777" w:rsidR="002F34AE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="002F34AE" w:rsidRPr="009E429B">
        <w:rPr>
          <w:b/>
          <w:sz w:val="24"/>
          <w:szCs w:val="24"/>
          <w:lang w:val="en-GB"/>
        </w:rPr>
        <w:t>V</w:t>
      </w:r>
      <w:r>
        <w:rPr>
          <w:b/>
          <w:sz w:val="24"/>
          <w:szCs w:val="24"/>
          <w:lang w:val="en-GB"/>
        </w:rPr>
        <w:t>ILLAGE APPEARANCE</w:t>
      </w:r>
      <w:r w:rsidR="008070E2">
        <w:rPr>
          <w:b/>
          <w:sz w:val="24"/>
          <w:szCs w:val="24"/>
          <w:lang w:val="en-GB"/>
        </w:rPr>
        <w:t>:</w:t>
      </w:r>
      <w:r w:rsidR="008070E2">
        <w:rPr>
          <w:bCs/>
          <w:sz w:val="24"/>
          <w:szCs w:val="24"/>
          <w:u w:val="none"/>
          <w:lang w:val="en-GB"/>
        </w:rPr>
        <w:t xml:space="preserve"> Ravenstone Action Plan 2026</w:t>
      </w:r>
    </w:p>
    <w:p w14:paraId="3B903A3D" w14:textId="77777777" w:rsidR="002F34AE" w:rsidRPr="00CF757B" w:rsidRDefault="002F34AE" w:rsidP="00CF757B">
      <w:pPr>
        <w:tabs>
          <w:tab w:val="left" w:pos="731"/>
        </w:tabs>
        <w:spacing w:line="276" w:lineRule="auto"/>
        <w:rPr>
          <w:b/>
          <w:sz w:val="24"/>
          <w:szCs w:val="24"/>
          <w:lang w:val="en-GB"/>
        </w:rPr>
      </w:pPr>
    </w:p>
    <w:p w14:paraId="27171984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C3AB13F" w14:textId="77777777" w:rsidR="002F34AE" w:rsidRDefault="009D4D3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Approve the </w:t>
      </w:r>
      <w:r w:rsidR="002F34AE" w:rsidRPr="009E429B">
        <w:rPr>
          <w:b/>
          <w:sz w:val="24"/>
          <w:szCs w:val="24"/>
          <w:lang w:val="en-GB"/>
        </w:rPr>
        <w:t>F</w:t>
      </w:r>
      <w:r w:rsidRPr="009E429B">
        <w:rPr>
          <w:b/>
          <w:sz w:val="24"/>
          <w:szCs w:val="24"/>
          <w:lang w:val="en-GB"/>
        </w:rPr>
        <w:t>INANCE REPORT</w:t>
      </w:r>
      <w:r w:rsidR="00CF757B">
        <w:rPr>
          <w:b/>
          <w:sz w:val="24"/>
          <w:szCs w:val="24"/>
          <w:lang w:val="en-GB"/>
        </w:rPr>
        <w:t>,</w:t>
      </w:r>
      <w:r w:rsidRPr="009E429B">
        <w:rPr>
          <w:b/>
          <w:sz w:val="24"/>
          <w:szCs w:val="24"/>
          <w:lang w:val="en-GB"/>
        </w:rPr>
        <w:t xml:space="preserve"> PAYMENTS of the attached accounts and </w:t>
      </w:r>
      <w:r w:rsidR="00CF757B">
        <w:rPr>
          <w:b/>
          <w:sz w:val="24"/>
          <w:szCs w:val="24"/>
          <w:lang w:val="en-GB"/>
        </w:rPr>
        <w:t>approve the updated</w:t>
      </w:r>
      <w:r w:rsidRPr="009E429B">
        <w:rPr>
          <w:b/>
          <w:sz w:val="24"/>
          <w:szCs w:val="24"/>
          <w:lang w:val="en-GB"/>
        </w:rPr>
        <w:t xml:space="preserve"> ASSET register </w:t>
      </w:r>
    </w:p>
    <w:p w14:paraId="32AEA4FD" w14:textId="77777777" w:rsidR="00A60651" w:rsidRPr="001E4D77" w:rsidRDefault="00A60651" w:rsidP="00A60651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lang w:val="en-GB"/>
        </w:rPr>
      </w:pPr>
    </w:p>
    <w:p w14:paraId="70FC5559" w14:textId="77777777" w:rsidR="00DB6453" w:rsidRDefault="00DB6453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 w:rsidRPr="00DB6453">
        <w:rPr>
          <w:bCs/>
          <w:sz w:val="24"/>
          <w:szCs w:val="24"/>
          <w:u w:val="none"/>
          <w:lang w:val="en-GB"/>
        </w:rPr>
        <w:t xml:space="preserve">Review and approve </w:t>
      </w:r>
      <w:r>
        <w:rPr>
          <w:bCs/>
          <w:sz w:val="24"/>
          <w:szCs w:val="24"/>
          <w:u w:val="none"/>
          <w:lang w:val="en-GB"/>
        </w:rPr>
        <w:t>Finance report.</w:t>
      </w:r>
    </w:p>
    <w:p w14:paraId="1B633690" w14:textId="77777777" w:rsidR="001E4D77" w:rsidRDefault="00DB6453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Review and approve payments.</w:t>
      </w:r>
    </w:p>
    <w:p w14:paraId="4830F61F" w14:textId="77777777" w:rsidR="00DB6453" w:rsidRPr="00DB6453" w:rsidRDefault="00DB6453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Review Asset register.</w:t>
      </w:r>
    </w:p>
    <w:p w14:paraId="195EEBDD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698B46A3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1F21D4C0" w14:textId="77777777" w:rsidR="002F34AE" w:rsidRPr="009E429B" w:rsidRDefault="009D4D3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review any other </w:t>
      </w:r>
      <w:r w:rsidR="002F34AE" w:rsidRPr="009E429B">
        <w:rPr>
          <w:b/>
          <w:sz w:val="24"/>
          <w:szCs w:val="24"/>
          <w:lang w:val="en-GB"/>
        </w:rPr>
        <w:t>C</w:t>
      </w:r>
      <w:r w:rsidRPr="009E429B">
        <w:rPr>
          <w:b/>
          <w:sz w:val="24"/>
          <w:szCs w:val="24"/>
          <w:lang w:val="en-GB"/>
        </w:rPr>
        <w:t>ORRESPONDENCE</w:t>
      </w:r>
      <w:r w:rsidR="009E429B" w:rsidRPr="009E429B">
        <w:rPr>
          <w:b/>
          <w:sz w:val="24"/>
          <w:szCs w:val="24"/>
          <w:lang w:val="en-GB"/>
        </w:rPr>
        <w:t>/CONSULTATION DOCUMENTS</w:t>
      </w:r>
    </w:p>
    <w:p w14:paraId="6FEB950D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BC2029E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1CEB3AA5" w14:textId="77777777" w:rsidR="002F34AE" w:rsidRPr="009E429B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Discuss </w:t>
      </w:r>
      <w:r w:rsidR="002F34AE" w:rsidRPr="009E429B">
        <w:rPr>
          <w:b/>
          <w:sz w:val="24"/>
          <w:szCs w:val="24"/>
          <w:lang w:val="en-GB"/>
        </w:rPr>
        <w:t>Clerk’s Queries</w:t>
      </w:r>
    </w:p>
    <w:p w14:paraId="07359E37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2F036864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0C897F3" w14:textId="77777777" w:rsidR="002F34AE" w:rsidRPr="009E429B" w:rsidRDefault="008070E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invite any </w:t>
      </w:r>
      <w:r w:rsidR="002F34AE" w:rsidRPr="009E429B">
        <w:rPr>
          <w:b/>
          <w:sz w:val="24"/>
          <w:szCs w:val="24"/>
          <w:lang w:val="en-GB"/>
        </w:rPr>
        <w:t>R</w:t>
      </w:r>
      <w:r>
        <w:rPr>
          <w:b/>
          <w:sz w:val="24"/>
          <w:szCs w:val="24"/>
          <w:lang w:val="en-GB"/>
        </w:rPr>
        <w:t xml:space="preserve">ESIDENTS to speak </w:t>
      </w:r>
    </w:p>
    <w:p w14:paraId="1A7A1408" w14:textId="77777777" w:rsidR="005A46C6" w:rsidRPr="009E429B" w:rsidRDefault="005A46C6" w:rsidP="005A46C6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585F26B6" w14:textId="77777777" w:rsidR="005A46C6" w:rsidRPr="009E429B" w:rsidRDefault="005A46C6" w:rsidP="005A46C6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555CE99C" w14:textId="77777777" w:rsidR="008E0B6D" w:rsidRDefault="004241E7" w:rsidP="005A46C6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To receive and confirm ITEMS FOR THE NEXT MEETING and confirm DATE </w:t>
      </w:r>
      <w:r w:rsidR="005A46C6" w:rsidRPr="009E429B">
        <w:rPr>
          <w:b/>
          <w:bCs/>
          <w:sz w:val="24"/>
          <w:szCs w:val="24"/>
          <w:lang w:val="en-GB"/>
        </w:rPr>
        <w:t xml:space="preserve">of </w:t>
      </w:r>
      <w:r>
        <w:rPr>
          <w:b/>
          <w:bCs/>
          <w:sz w:val="24"/>
          <w:szCs w:val="24"/>
          <w:lang w:val="en-GB"/>
        </w:rPr>
        <w:t xml:space="preserve">the </w:t>
      </w:r>
      <w:r w:rsidR="005A46C6" w:rsidRPr="009E429B">
        <w:rPr>
          <w:b/>
          <w:bCs/>
          <w:sz w:val="24"/>
          <w:szCs w:val="24"/>
          <w:lang w:val="en-GB"/>
        </w:rPr>
        <w:t>next meeting</w:t>
      </w:r>
    </w:p>
    <w:p w14:paraId="687AE92D" w14:textId="77777777" w:rsidR="004241E7" w:rsidRDefault="004241E7" w:rsidP="004241E7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4E504594" w14:textId="77777777" w:rsidR="004241E7" w:rsidRDefault="004241E7" w:rsidP="004241E7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788A1D9F" w14:textId="77777777" w:rsidR="004241E7" w:rsidRDefault="004241E7" w:rsidP="005A46C6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Meeting Close.</w:t>
      </w:r>
    </w:p>
    <w:p w14:paraId="659F5B50" w14:textId="77777777" w:rsid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2D7F0453" w14:textId="77777777" w:rsidR="004241E7" w:rsidRPr="004241E7" w:rsidRDefault="004241E7" w:rsidP="008070E2">
      <w:pPr>
        <w:tabs>
          <w:tab w:val="left" w:pos="730"/>
        </w:tabs>
        <w:spacing w:line="276" w:lineRule="auto"/>
        <w:rPr>
          <w:sz w:val="24"/>
          <w:szCs w:val="24"/>
          <w:lang w:val="en-GB"/>
        </w:rPr>
      </w:pPr>
    </w:p>
    <w:p w14:paraId="7CD5AC15" w14:textId="77777777" w:rsidR="004241E7" w:rsidRDefault="004241E7" w:rsidP="008070E2">
      <w:pPr>
        <w:tabs>
          <w:tab w:val="left" w:pos="730"/>
        </w:tabs>
        <w:spacing w:line="276" w:lineRule="auto"/>
        <w:rPr>
          <w:b/>
          <w:bCs/>
          <w:i/>
          <w:iCs/>
          <w:sz w:val="24"/>
          <w:szCs w:val="24"/>
          <w:lang w:val="en-GB"/>
        </w:rPr>
      </w:pPr>
    </w:p>
    <w:p w14:paraId="2C3789DB" w14:textId="77777777" w:rsidR="008070E2" w:rsidRPr="004241E7" w:rsidRDefault="00F47B09" w:rsidP="008070E2">
      <w:pPr>
        <w:tabs>
          <w:tab w:val="left" w:pos="730"/>
        </w:tabs>
        <w:spacing w:line="276" w:lineRule="auto"/>
        <w:rPr>
          <w:b/>
          <w:bCs/>
          <w:i/>
          <w:iCs/>
          <w:sz w:val="24"/>
          <w:szCs w:val="24"/>
          <w:lang w:val="en-GB"/>
        </w:rPr>
      </w:pPr>
      <w:r w:rsidRPr="004241E7">
        <w:rPr>
          <w:b/>
          <w:bCs/>
          <w:i/>
          <w:iCs/>
          <w:sz w:val="24"/>
          <w:szCs w:val="24"/>
          <w:lang w:val="en-GB"/>
        </w:rPr>
        <w:t xml:space="preserve">Members of the public are welcomed at all meetings of the Parish Council and </w:t>
      </w:r>
      <w:r w:rsidR="004241E7">
        <w:rPr>
          <w:b/>
          <w:bCs/>
          <w:i/>
          <w:iCs/>
          <w:sz w:val="24"/>
          <w:szCs w:val="24"/>
          <w:lang w:val="en-GB"/>
        </w:rPr>
        <w:t xml:space="preserve">the </w:t>
      </w:r>
      <w:r w:rsidRPr="004241E7">
        <w:rPr>
          <w:b/>
          <w:bCs/>
          <w:i/>
          <w:iCs/>
          <w:sz w:val="24"/>
          <w:szCs w:val="24"/>
          <w:lang w:val="en-GB"/>
        </w:rPr>
        <w:t>opportunity to speak will be given at the appropriate time within the meeting. Members of the public may also address the council upon individual items listed on the agenda for a period of no longer than 3 minutes, provided that three clear da</w:t>
      </w:r>
      <w:r w:rsidR="004241E7">
        <w:rPr>
          <w:b/>
          <w:bCs/>
          <w:i/>
          <w:iCs/>
          <w:sz w:val="24"/>
          <w:szCs w:val="24"/>
          <w:lang w:val="en-GB"/>
        </w:rPr>
        <w:t>ys’</w:t>
      </w:r>
      <w:r w:rsidRPr="004241E7">
        <w:rPr>
          <w:b/>
          <w:bCs/>
          <w:i/>
          <w:iCs/>
          <w:sz w:val="24"/>
          <w:szCs w:val="24"/>
          <w:lang w:val="en-GB"/>
        </w:rPr>
        <w:t xml:space="preserve"> notice is given to the Parish Clerk of the intention. Parish Council meetings are held in a public </w:t>
      </w:r>
      <w:r w:rsidR="00590EA7" w:rsidRPr="004241E7">
        <w:rPr>
          <w:b/>
          <w:bCs/>
          <w:i/>
          <w:iCs/>
          <w:sz w:val="24"/>
          <w:szCs w:val="24"/>
          <w:lang w:val="en-GB"/>
        </w:rPr>
        <w:t>place;</w:t>
      </w:r>
      <w:r w:rsidRPr="004241E7">
        <w:rPr>
          <w:b/>
          <w:bCs/>
          <w:i/>
          <w:iCs/>
          <w:sz w:val="24"/>
          <w:szCs w:val="24"/>
          <w:lang w:val="en-GB"/>
        </w:rPr>
        <w:t xml:space="preserve"> attendees need to be aware </w:t>
      </w:r>
      <w:r w:rsidR="004241E7" w:rsidRPr="004241E7">
        <w:rPr>
          <w:b/>
          <w:bCs/>
          <w:i/>
          <w:iCs/>
          <w:sz w:val="24"/>
          <w:szCs w:val="24"/>
          <w:lang w:val="en-GB"/>
        </w:rPr>
        <w:t>under new legislation the meeting may be recorded and/or photographs taken. If any member of the public intends to record or take photographs, as a courtesy will you please declare this at the beginning of the meeting.</w:t>
      </w:r>
    </w:p>
    <w:p w14:paraId="69B06382" w14:textId="77777777" w:rsidR="004241E7" w:rsidRDefault="004241E7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2EE660F9" w14:textId="77777777" w:rsidR="004241E7" w:rsidRDefault="004241E7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5722F5C4" w14:textId="77777777" w:rsid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Signed:</w:t>
      </w:r>
    </w:p>
    <w:p w14:paraId="733B3AB7" w14:textId="77777777" w:rsid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42486881" w14:textId="77777777" w:rsidR="008070E2" w:rsidRP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Date: </w:t>
      </w:r>
    </w:p>
    <w:sectPr w:rsidR="008070E2" w:rsidRPr="008070E2" w:rsidSect="000D548F">
      <w:footerReference w:type="even" r:id="rId11"/>
      <w:footerReference w:type="default" r:id="rId12"/>
      <w:pgSz w:w="11910" w:h="16840"/>
      <w:pgMar w:top="720" w:right="720" w:bottom="720" w:left="720" w:header="0" w:footer="13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2E1EE0" w14:textId="77777777" w:rsidR="00CE72E3" w:rsidRDefault="00CE72E3">
      <w:r>
        <w:separator/>
      </w:r>
    </w:p>
  </w:endnote>
  <w:endnote w:type="continuationSeparator" w:id="0">
    <w:p w14:paraId="473847C6" w14:textId="77777777" w:rsidR="00CE72E3" w:rsidRDefault="00CE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88518892"/>
      <w:docPartObj>
        <w:docPartGallery w:val="Page Numbers (Bottom of Page)"/>
        <w:docPartUnique/>
      </w:docPartObj>
    </w:sdtPr>
    <w:sdtContent>
      <w:p w14:paraId="7424F7BA" w14:textId="77777777" w:rsidR="002A0A1E" w:rsidRDefault="002A0A1E" w:rsidP="005017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9407F6C" w14:textId="77777777" w:rsidR="00913A12" w:rsidRDefault="00913A12" w:rsidP="002A0A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20537600"/>
      <w:docPartObj>
        <w:docPartGallery w:val="Page Numbers (Bottom of Page)"/>
        <w:docPartUnique/>
      </w:docPartObj>
    </w:sdtPr>
    <w:sdtContent>
      <w:p w14:paraId="2927463F" w14:textId="77777777" w:rsidR="002A0A1E" w:rsidRDefault="002A0A1E" w:rsidP="005017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2BE9775" w14:textId="77777777" w:rsidR="00913A12" w:rsidRPr="00CF757B" w:rsidRDefault="00913A12" w:rsidP="000D548F">
    <w:r>
      <w:t xml:space="preserve">AGENDA </w:t>
    </w:r>
    <w:r w:rsidR="00CF757B">
      <w:t>15</w:t>
    </w:r>
    <w:r>
      <w:t>-0</w:t>
    </w:r>
    <w:r w:rsidR="00CF757B">
      <w:t>9</w:t>
    </w:r>
    <w:r>
      <w:t>-26</w:t>
    </w:r>
  </w:p>
  <w:p w14:paraId="44C542AA" w14:textId="77777777" w:rsidR="0017159C" w:rsidRDefault="0017159C">
    <w:pPr>
      <w:pStyle w:val="BodyText"/>
      <w:spacing w:line="14" w:lineRule="auto"/>
      <w:rPr>
        <w:b w:val="0"/>
        <w:sz w:val="2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C839D0" w14:textId="77777777" w:rsidR="00CE72E3" w:rsidRDefault="00CE72E3">
      <w:r>
        <w:separator/>
      </w:r>
    </w:p>
  </w:footnote>
  <w:footnote w:type="continuationSeparator" w:id="0">
    <w:p w14:paraId="24C322DF" w14:textId="77777777" w:rsidR="00CE72E3" w:rsidRDefault="00CE7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24E53"/>
    <w:multiLevelType w:val="multilevel"/>
    <w:tmpl w:val="24C86B8E"/>
    <w:lvl w:ilvl="0">
      <w:start w:val="1"/>
      <w:numFmt w:val="decimal"/>
      <w:lvlText w:val="%1."/>
      <w:lvlJc w:val="left"/>
      <w:pPr>
        <w:ind w:left="732" w:hanging="360"/>
      </w:pPr>
      <w:rPr>
        <w:rFonts w:hint="default"/>
        <w:spacing w:val="-2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73" w:hanging="1080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173" w:hanging="10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83" w:hanging="10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6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9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8" w:hanging="1080"/>
      </w:pPr>
      <w:rPr>
        <w:rFonts w:hint="default"/>
        <w:lang w:val="en-US" w:eastAsia="en-US" w:bidi="ar-SA"/>
      </w:rPr>
    </w:lvl>
  </w:abstractNum>
  <w:abstractNum w:abstractNumId="1" w15:restartNumberingAfterBreak="0">
    <w:nsid w:val="2089579D"/>
    <w:multiLevelType w:val="hybridMultilevel"/>
    <w:tmpl w:val="B35691CA"/>
    <w:lvl w:ilvl="0" w:tplc="0809000F">
      <w:start w:val="1"/>
      <w:numFmt w:val="decimal"/>
      <w:lvlText w:val="%1."/>
      <w:lvlJc w:val="left"/>
      <w:pPr>
        <w:ind w:left="1450" w:hanging="360"/>
      </w:pPr>
    </w:lvl>
    <w:lvl w:ilvl="1" w:tplc="08090019" w:tentative="1">
      <w:start w:val="1"/>
      <w:numFmt w:val="lowerLetter"/>
      <w:lvlText w:val="%2."/>
      <w:lvlJc w:val="left"/>
      <w:pPr>
        <w:ind w:left="2170" w:hanging="360"/>
      </w:pPr>
    </w:lvl>
    <w:lvl w:ilvl="2" w:tplc="0809001B" w:tentative="1">
      <w:start w:val="1"/>
      <w:numFmt w:val="lowerRoman"/>
      <w:lvlText w:val="%3."/>
      <w:lvlJc w:val="right"/>
      <w:pPr>
        <w:ind w:left="2890" w:hanging="180"/>
      </w:pPr>
    </w:lvl>
    <w:lvl w:ilvl="3" w:tplc="0809000F" w:tentative="1">
      <w:start w:val="1"/>
      <w:numFmt w:val="decimal"/>
      <w:lvlText w:val="%4."/>
      <w:lvlJc w:val="left"/>
      <w:pPr>
        <w:ind w:left="3610" w:hanging="360"/>
      </w:pPr>
    </w:lvl>
    <w:lvl w:ilvl="4" w:tplc="08090019" w:tentative="1">
      <w:start w:val="1"/>
      <w:numFmt w:val="lowerLetter"/>
      <w:lvlText w:val="%5."/>
      <w:lvlJc w:val="left"/>
      <w:pPr>
        <w:ind w:left="4330" w:hanging="360"/>
      </w:pPr>
    </w:lvl>
    <w:lvl w:ilvl="5" w:tplc="0809001B" w:tentative="1">
      <w:start w:val="1"/>
      <w:numFmt w:val="lowerRoman"/>
      <w:lvlText w:val="%6."/>
      <w:lvlJc w:val="right"/>
      <w:pPr>
        <w:ind w:left="5050" w:hanging="180"/>
      </w:pPr>
    </w:lvl>
    <w:lvl w:ilvl="6" w:tplc="0809000F" w:tentative="1">
      <w:start w:val="1"/>
      <w:numFmt w:val="decimal"/>
      <w:lvlText w:val="%7."/>
      <w:lvlJc w:val="left"/>
      <w:pPr>
        <w:ind w:left="5770" w:hanging="360"/>
      </w:pPr>
    </w:lvl>
    <w:lvl w:ilvl="7" w:tplc="08090019" w:tentative="1">
      <w:start w:val="1"/>
      <w:numFmt w:val="lowerLetter"/>
      <w:lvlText w:val="%8."/>
      <w:lvlJc w:val="left"/>
      <w:pPr>
        <w:ind w:left="6490" w:hanging="360"/>
      </w:pPr>
    </w:lvl>
    <w:lvl w:ilvl="8" w:tplc="08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2" w15:restartNumberingAfterBreak="0">
    <w:nsid w:val="339B6C46"/>
    <w:multiLevelType w:val="hybridMultilevel"/>
    <w:tmpl w:val="1FDCB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C42F4"/>
    <w:multiLevelType w:val="hybridMultilevel"/>
    <w:tmpl w:val="7C0C4B06"/>
    <w:lvl w:ilvl="0" w:tplc="0809000F">
      <w:start w:val="1"/>
      <w:numFmt w:val="decimal"/>
      <w:lvlText w:val="%1."/>
      <w:lvlJc w:val="left"/>
      <w:pPr>
        <w:ind w:left="1456" w:hanging="360"/>
      </w:pPr>
    </w:lvl>
    <w:lvl w:ilvl="1" w:tplc="08090019" w:tentative="1">
      <w:start w:val="1"/>
      <w:numFmt w:val="lowerLetter"/>
      <w:lvlText w:val="%2."/>
      <w:lvlJc w:val="left"/>
      <w:pPr>
        <w:ind w:left="2176" w:hanging="360"/>
      </w:pPr>
    </w:lvl>
    <w:lvl w:ilvl="2" w:tplc="0809001B" w:tentative="1">
      <w:start w:val="1"/>
      <w:numFmt w:val="lowerRoman"/>
      <w:lvlText w:val="%3."/>
      <w:lvlJc w:val="right"/>
      <w:pPr>
        <w:ind w:left="2896" w:hanging="180"/>
      </w:pPr>
    </w:lvl>
    <w:lvl w:ilvl="3" w:tplc="0809000F" w:tentative="1">
      <w:start w:val="1"/>
      <w:numFmt w:val="decimal"/>
      <w:lvlText w:val="%4."/>
      <w:lvlJc w:val="left"/>
      <w:pPr>
        <w:ind w:left="3616" w:hanging="360"/>
      </w:pPr>
    </w:lvl>
    <w:lvl w:ilvl="4" w:tplc="08090019" w:tentative="1">
      <w:start w:val="1"/>
      <w:numFmt w:val="lowerLetter"/>
      <w:lvlText w:val="%5."/>
      <w:lvlJc w:val="left"/>
      <w:pPr>
        <w:ind w:left="4336" w:hanging="360"/>
      </w:pPr>
    </w:lvl>
    <w:lvl w:ilvl="5" w:tplc="0809001B" w:tentative="1">
      <w:start w:val="1"/>
      <w:numFmt w:val="lowerRoman"/>
      <w:lvlText w:val="%6."/>
      <w:lvlJc w:val="right"/>
      <w:pPr>
        <w:ind w:left="5056" w:hanging="180"/>
      </w:pPr>
    </w:lvl>
    <w:lvl w:ilvl="6" w:tplc="0809000F" w:tentative="1">
      <w:start w:val="1"/>
      <w:numFmt w:val="decimal"/>
      <w:lvlText w:val="%7."/>
      <w:lvlJc w:val="left"/>
      <w:pPr>
        <w:ind w:left="5776" w:hanging="360"/>
      </w:pPr>
    </w:lvl>
    <w:lvl w:ilvl="7" w:tplc="08090019" w:tentative="1">
      <w:start w:val="1"/>
      <w:numFmt w:val="lowerLetter"/>
      <w:lvlText w:val="%8."/>
      <w:lvlJc w:val="left"/>
      <w:pPr>
        <w:ind w:left="6496" w:hanging="360"/>
      </w:pPr>
    </w:lvl>
    <w:lvl w:ilvl="8" w:tplc="080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4" w15:restartNumberingAfterBreak="0">
    <w:nsid w:val="7CA94053"/>
    <w:multiLevelType w:val="multilevel"/>
    <w:tmpl w:val="7BFAA750"/>
    <w:lvl w:ilvl="0">
      <w:start w:val="1"/>
      <w:numFmt w:val="decimal"/>
      <w:lvlText w:val="%1."/>
      <w:lvlJc w:val="left"/>
      <w:pPr>
        <w:ind w:left="732" w:hanging="360"/>
      </w:pPr>
      <w:rPr>
        <w:rFonts w:hint="default"/>
        <w:b/>
        <w:bCs/>
        <w:spacing w:val="-2"/>
        <w:w w:val="100"/>
        <w:lang w:val="en-GB" w:eastAsia="en-US" w:bidi="ar-SA"/>
      </w:rPr>
    </w:lvl>
    <w:lvl w:ilvl="1">
      <w:start w:val="1"/>
      <w:numFmt w:val="decimal"/>
      <w:lvlText w:val="%1.%2."/>
      <w:lvlJc w:val="left"/>
      <w:pPr>
        <w:ind w:left="2173" w:hanging="1080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173" w:hanging="10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83" w:hanging="10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6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9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8" w:hanging="1080"/>
      </w:pPr>
      <w:rPr>
        <w:rFonts w:hint="default"/>
        <w:lang w:val="en-US" w:eastAsia="en-US" w:bidi="ar-SA"/>
      </w:rPr>
    </w:lvl>
  </w:abstractNum>
  <w:num w:numId="1" w16cid:durableId="1610314370">
    <w:abstractNumId w:val="4"/>
  </w:num>
  <w:num w:numId="2" w16cid:durableId="1675911539">
    <w:abstractNumId w:val="2"/>
  </w:num>
  <w:num w:numId="3" w16cid:durableId="467627542">
    <w:abstractNumId w:val="0"/>
  </w:num>
  <w:num w:numId="4" w16cid:durableId="1084229706">
    <w:abstractNumId w:val="1"/>
  </w:num>
  <w:num w:numId="5" w16cid:durableId="18651663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C4D"/>
    <w:rsid w:val="000548F2"/>
    <w:rsid w:val="0008554F"/>
    <w:rsid w:val="000D4A10"/>
    <w:rsid w:val="000D548F"/>
    <w:rsid w:val="00122129"/>
    <w:rsid w:val="00150C4D"/>
    <w:rsid w:val="0017159C"/>
    <w:rsid w:val="001E4D77"/>
    <w:rsid w:val="001F046F"/>
    <w:rsid w:val="00240016"/>
    <w:rsid w:val="002722A4"/>
    <w:rsid w:val="002A0A1E"/>
    <w:rsid w:val="002E1657"/>
    <w:rsid w:val="002F34AE"/>
    <w:rsid w:val="00301064"/>
    <w:rsid w:val="003A0726"/>
    <w:rsid w:val="003C2871"/>
    <w:rsid w:val="003E5870"/>
    <w:rsid w:val="004241E7"/>
    <w:rsid w:val="00437A34"/>
    <w:rsid w:val="00476D1B"/>
    <w:rsid w:val="00492736"/>
    <w:rsid w:val="004C4DF9"/>
    <w:rsid w:val="004F2307"/>
    <w:rsid w:val="005407FE"/>
    <w:rsid w:val="0056237E"/>
    <w:rsid w:val="00590EA7"/>
    <w:rsid w:val="005A46C6"/>
    <w:rsid w:val="005E548D"/>
    <w:rsid w:val="005F2A21"/>
    <w:rsid w:val="00603D23"/>
    <w:rsid w:val="00625C04"/>
    <w:rsid w:val="00697867"/>
    <w:rsid w:val="006B11BB"/>
    <w:rsid w:val="006B75F6"/>
    <w:rsid w:val="006D25B1"/>
    <w:rsid w:val="006F095A"/>
    <w:rsid w:val="006F7C60"/>
    <w:rsid w:val="007462E9"/>
    <w:rsid w:val="008070E2"/>
    <w:rsid w:val="008078E7"/>
    <w:rsid w:val="00816224"/>
    <w:rsid w:val="00853030"/>
    <w:rsid w:val="008762B1"/>
    <w:rsid w:val="00882D8E"/>
    <w:rsid w:val="008B44FF"/>
    <w:rsid w:val="008E0B6D"/>
    <w:rsid w:val="009019CB"/>
    <w:rsid w:val="00913A12"/>
    <w:rsid w:val="00930765"/>
    <w:rsid w:val="00975D2C"/>
    <w:rsid w:val="00997B8F"/>
    <w:rsid w:val="009C3231"/>
    <w:rsid w:val="009D4D32"/>
    <w:rsid w:val="009E11A3"/>
    <w:rsid w:val="009E429B"/>
    <w:rsid w:val="00A16E3D"/>
    <w:rsid w:val="00A27EF3"/>
    <w:rsid w:val="00A33600"/>
    <w:rsid w:val="00A57623"/>
    <w:rsid w:val="00A60651"/>
    <w:rsid w:val="00B2340C"/>
    <w:rsid w:val="00B51244"/>
    <w:rsid w:val="00BC3B57"/>
    <w:rsid w:val="00C52E35"/>
    <w:rsid w:val="00C84B72"/>
    <w:rsid w:val="00CE72E3"/>
    <w:rsid w:val="00CF2C9F"/>
    <w:rsid w:val="00CF757B"/>
    <w:rsid w:val="00D33B22"/>
    <w:rsid w:val="00DB6453"/>
    <w:rsid w:val="00DF24F2"/>
    <w:rsid w:val="00DF5C59"/>
    <w:rsid w:val="00E0310F"/>
    <w:rsid w:val="00EA4D7B"/>
    <w:rsid w:val="00EB03EA"/>
    <w:rsid w:val="00F27735"/>
    <w:rsid w:val="00F47B09"/>
    <w:rsid w:val="00F67CE4"/>
    <w:rsid w:val="00F712F8"/>
    <w:rsid w:val="00FE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6D0CE"/>
  <w15:docId w15:val="{73423E26-28F0-CF49-B7EF-0B257E3A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30" w:hanging="358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0B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B6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E0B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B6D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7A3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7A34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7A34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437A34"/>
  </w:style>
  <w:style w:type="character" w:styleId="Hyperlink">
    <w:name w:val="Hyperlink"/>
    <w:basedOn w:val="DefaultParagraphFont"/>
    <w:uiPriority w:val="99"/>
    <w:unhideWhenUsed/>
    <w:rsid w:val="006978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86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D5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avenstoneparish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ravenstoneparishcouncil.gov.uk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nnifersheekey/Desktop/Ravenstone%20Parish%20Council/Agenda/Agenda%2015-09-26.word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6F39A76F-1A0B-0C4F-A268-BEB74CDD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15-09-26.word .dotx</Template>
  <TotalTime>0</TotalTime>
  <Pages>2</Pages>
  <Words>329</Words>
  <Characters>1695</Characters>
  <Application>Microsoft Office Word</Application>
  <DocSecurity>0</DocSecurity>
  <Lines>80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2021-01 RPC AGENDA v1.0</vt:lpstr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2021-01 RPC AGENDA v1.0</dc:title>
  <dc:creator>Jennifer Sheekey</dc:creator>
  <cp:lastModifiedBy>Jennifer Sheekey</cp:lastModifiedBy>
  <cp:revision>1</cp:revision>
  <cp:lastPrinted>2026-07-18T14:05:00Z</cp:lastPrinted>
  <dcterms:created xsi:type="dcterms:W3CDTF">2026-10-13T15:15:00Z</dcterms:created>
  <dcterms:modified xsi:type="dcterms:W3CDTF">2026-10-13T15:15:00Z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2026-05-19T00:00:00Z</vt:filetime>
  </property>
</Properties>
</file>